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MON_1499523048"/>
    <w:bookmarkEnd w:id="0"/>
    <w:p w14:paraId="4F02B9E8" w14:textId="73E377CC" w:rsidR="006E0FEB" w:rsidRPr="003B13DA" w:rsidRDefault="000B1437" w:rsidP="003B13DA">
      <w:r>
        <w:object w:dxaOrig="10772" w:dyaOrig="15478" w14:anchorId="36A2C9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8pt;height:774pt" o:ole="">
            <v:imagedata r:id="rId8" o:title=""/>
          </v:shape>
          <o:OLEObject Type="Embed" ProgID="Word.Document.8" ShapeID="_x0000_i1025" DrawAspect="Content" ObjectID="_1783491666" r:id="rId9">
            <o:FieldCodes>\s</o:FieldCodes>
          </o:OLEObject>
        </w:object>
      </w:r>
      <w:bookmarkStart w:id="1" w:name="_MON_1499523062"/>
      <w:bookmarkEnd w:id="1"/>
      <w:r w:rsidR="003B13DA">
        <w:object w:dxaOrig="10772" w:dyaOrig="15378" w14:anchorId="1E0EAF02">
          <v:shape id="_x0000_i1026" type="#_x0000_t75" style="width:538.8pt;height:769.2pt" o:ole="">
            <v:imagedata r:id="rId10" o:title=""/>
          </v:shape>
          <o:OLEObject Type="Embed" ProgID="Word.Document.8" ShapeID="_x0000_i1026" DrawAspect="Content" ObjectID="_1783491667" r:id="rId11">
            <o:FieldCodes>\s</o:FieldCodes>
          </o:OLEObject>
        </w:object>
      </w:r>
    </w:p>
    <w:sectPr w:rsidR="006E0FEB" w:rsidRPr="003B13DA" w:rsidSect="00AB3C9F">
      <w:pgSz w:w="11905" w:h="16838" w:orient="landscape" w:code="8"/>
      <w:pgMar w:top="567" w:right="851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6F64BE" w14:textId="77777777" w:rsidR="0075552A" w:rsidRDefault="0075552A" w:rsidP="0081656E">
      <w:r>
        <w:separator/>
      </w:r>
    </w:p>
  </w:endnote>
  <w:endnote w:type="continuationSeparator" w:id="0">
    <w:p w14:paraId="65A9294A" w14:textId="77777777" w:rsidR="0075552A" w:rsidRDefault="0075552A" w:rsidP="00816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TT-JTCウインR1">
    <w:charset w:val="80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5405BB" w14:textId="77777777" w:rsidR="0075552A" w:rsidRDefault="0075552A" w:rsidP="0081656E">
      <w:r>
        <w:separator/>
      </w:r>
    </w:p>
  </w:footnote>
  <w:footnote w:type="continuationSeparator" w:id="0">
    <w:p w14:paraId="3766E3FB" w14:textId="77777777" w:rsidR="0075552A" w:rsidRDefault="0075552A" w:rsidP="008165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731C9F"/>
    <w:multiLevelType w:val="hybridMultilevel"/>
    <w:tmpl w:val="9D4E40F8"/>
    <w:lvl w:ilvl="0" w:tplc="E01401BA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8408995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105"/>
  <w:displayHorizontalDrawingGridEvery w:val="0"/>
  <w:displayVerticalDrawingGridEvery w:val="2"/>
  <w:characterSpacingControl w:val="compressPunctuation"/>
  <w:printTwoOnOne/>
  <w:hdrShapeDefaults>
    <o:shapedefaults v:ext="edit" spidmax="20481">
      <v:textbox inset="5.85pt,.7pt,5.85pt,.7pt"/>
      <o:colormru v:ext="edit" colors="#fc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51C11"/>
    <w:rsid w:val="00001065"/>
    <w:rsid w:val="00007BD0"/>
    <w:rsid w:val="00016415"/>
    <w:rsid w:val="000B1437"/>
    <w:rsid w:val="000B7549"/>
    <w:rsid w:val="00141CCE"/>
    <w:rsid w:val="00164257"/>
    <w:rsid w:val="001C2B73"/>
    <w:rsid w:val="00216153"/>
    <w:rsid w:val="002446A0"/>
    <w:rsid w:val="0028086B"/>
    <w:rsid w:val="002E03AB"/>
    <w:rsid w:val="00323549"/>
    <w:rsid w:val="00345547"/>
    <w:rsid w:val="003B13DA"/>
    <w:rsid w:val="00426D7E"/>
    <w:rsid w:val="005038EC"/>
    <w:rsid w:val="005C5439"/>
    <w:rsid w:val="006018EC"/>
    <w:rsid w:val="00631A14"/>
    <w:rsid w:val="006616C3"/>
    <w:rsid w:val="00665AAA"/>
    <w:rsid w:val="006B4434"/>
    <w:rsid w:val="006E0FEB"/>
    <w:rsid w:val="00700F76"/>
    <w:rsid w:val="00723160"/>
    <w:rsid w:val="0075552A"/>
    <w:rsid w:val="00786D02"/>
    <w:rsid w:val="007A2EDD"/>
    <w:rsid w:val="007F6A89"/>
    <w:rsid w:val="0080110A"/>
    <w:rsid w:val="00812DFA"/>
    <w:rsid w:val="0081656E"/>
    <w:rsid w:val="00831116"/>
    <w:rsid w:val="008348CB"/>
    <w:rsid w:val="0084602C"/>
    <w:rsid w:val="00851A87"/>
    <w:rsid w:val="00885D8E"/>
    <w:rsid w:val="009039E6"/>
    <w:rsid w:val="00913CD1"/>
    <w:rsid w:val="0094098D"/>
    <w:rsid w:val="00944436"/>
    <w:rsid w:val="00946599"/>
    <w:rsid w:val="00946CBF"/>
    <w:rsid w:val="009A77DC"/>
    <w:rsid w:val="009B7E37"/>
    <w:rsid w:val="009D7CE4"/>
    <w:rsid w:val="00A05798"/>
    <w:rsid w:val="00A405CA"/>
    <w:rsid w:val="00AB3C9F"/>
    <w:rsid w:val="00AE61D7"/>
    <w:rsid w:val="00BA27CA"/>
    <w:rsid w:val="00C258C0"/>
    <w:rsid w:val="00C27662"/>
    <w:rsid w:val="00C92988"/>
    <w:rsid w:val="00CD16A2"/>
    <w:rsid w:val="00CD77C8"/>
    <w:rsid w:val="00D32299"/>
    <w:rsid w:val="00D34748"/>
    <w:rsid w:val="00D466CF"/>
    <w:rsid w:val="00DE6DEC"/>
    <w:rsid w:val="00E5062A"/>
    <w:rsid w:val="00E51C11"/>
    <w:rsid w:val="00E74E8D"/>
    <w:rsid w:val="00E926AE"/>
    <w:rsid w:val="00EB7FDB"/>
    <w:rsid w:val="00EC136D"/>
    <w:rsid w:val="00F85F82"/>
    <w:rsid w:val="00F97A4B"/>
    <w:rsid w:val="00FC0065"/>
    <w:rsid w:val="00FC2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>
      <v:textbox inset="5.85pt,.7pt,5.85pt,.7pt"/>
      <o:colormru v:ext="edit" colors="#fc0"/>
    </o:shapedefaults>
    <o:shapelayout v:ext="edit">
      <o:idmap v:ext="edit" data="1"/>
    </o:shapelayout>
  </w:shapeDefaults>
  <w:decimalSymbol w:val="."/>
  <w:listSeparator w:val=","/>
  <w14:docId w14:val="7475EDB1"/>
  <w15:docId w15:val="{B70982A0-D976-4713-B593-AF79FC252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86D02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C27662"/>
    <w:pPr>
      <w:keepNext/>
      <w:outlineLvl w:val="0"/>
    </w:pPr>
    <w:rPr>
      <w:rFonts w:ascii="Arial" w:eastAsia="ＭＳ ゴシック" w:hAnsi="Arial"/>
      <w:sz w:val="24"/>
    </w:rPr>
  </w:style>
  <w:style w:type="paragraph" w:styleId="2">
    <w:name w:val="heading 2"/>
    <w:basedOn w:val="a"/>
    <w:next w:val="a"/>
    <w:qFormat/>
    <w:rsid w:val="00C27662"/>
    <w:pPr>
      <w:keepNext/>
      <w:outlineLvl w:val="1"/>
    </w:pPr>
    <w:rPr>
      <w:rFonts w:ascii="Arial" w:eastAsia="ＭＳ ゴシック" w:hAnsi="Arial"/>
    </w:rPr>
  </w:style>
  <w:style w:type="paragraph" w:styleId="3">
    <w:name w:val="heading 3"/>
    <w:basedOn w:val="a"/>
    <w:next w:val="a"/>
    <w:qFormat/>
    <w:rsid w:val="00C27662"/>
    <w:pPr>
      <w:keepNext/>
      <w:ind w:leftChars="400" w:left="400"/>
      <w:outlineLvl w:val="2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345547"/>
    <w:rPr>
      <w:rFonts w:ascii="Arial" w:eastAsia="ＭＳ ゴシック" w:hAnsi="Arial"/>
      <w:sz w:val="18"/>
      <w:szCs w:val="18"/>
    </w:rPr>
  </w:style>
  <w:style w:type="paragraph" w:customStyle="1" w:styleId="a4">
    <w:name w:val="アラカルトタイトル"/>
    <w:basedOn w:val="a"/>
    <w:rsid w:val="00C27662"/>
    <w:pPr>
      <w:snapToGrid w:val="0"/>
    </w:pPr>
    <w:rPr>
      <w:rFonts w:ascii="HG創英角ﾎﾟｯﾌﾟ体" w:eastAsia="HG創英角ﾎﾟｯﾌﾟ体" w:hAnsi="ＭＳ ゴシック" w:cs="ＭＳ ゴシック"/>
      <w:color w:val="00999B"/>
      <w:sz w:val="64"/>
      <w:szCs w:val="64"/>
    </w:rPr>
  </w:style>
  <w:style w:type="paragraph" w:customStyle="1" w:styleId="a5">
    <w:name w:val="アラカルト小見出し"/>
    <w:basedOn w:val="a"/>
    <w:rsid w:val="00C27662"/>
    <w:pPr>
      <w:snapToGrid w:val="0"/>
    </w:pPr>
    <w:rPr>
      <w:rFonts w:ascii="HG創英角ﾎﾟｯﾌﾟ体" w:eastAsia="HG創英角ﾎﾟｯﾌﾟ体" w:hAnsi="ＭＳ ゴシック" w:cs="ＭＳ ゴシック"/>
      <w:sz w:val="28"/>
      <w:szCs w:val="28"/>
    </w:rPr>
  </w:style>
  <w:style w:type="paragraph" w:customStyle="1" w:styleId="a6">
    <w:name w:val="アラカルト見出し"/>
    <w:basedOn w:val="a"/>
    <w:rsid w:val="00C27662"/>
    <w:pPr>
      <w:snapToGrid w:val="0"/>
    </w:pPr>
    <w:rPr>
      <w:rFonts w:ascii="ＭＳ ゴシック" w:eastAsia="ＭＳ ゴシック" w:hAnsi="ＭＳ ゴシック" w:cs="ＭＳ ゴシック"/>
      <w:sz w:val="18"/>
      <w:szCs w:val="18"/>
    </w:rPr>
  </w:style>
  <w:style w:type="paragraph" w:customStyle="1" w:styleId="9p-13-R1">
    <w:name w:val="9p-13-R1"/>
    <w:basedOn w:val="a"/>
    <w:link w:val="9p-13-R1Char"/>
    <w:rsid w:val="00A05798"/>
    <w:pPr>
      <w:spacing w:line="260" w:lineRule="exact"/>
      <w:jc w:val="left"/>
    </w:pPr>
    <w:rPr>
      <w:rFonts w:ascii="ＭＳ ゴシック" w:eastAsia="TT-JTCウインR1" w:hAnsi="ＭＳ ゴシック"/>
      <w:sz w:val="18"/>
      <w:szCs w:val="18"/>
    </w:rPr>
  </w:style>
  <w:style w:type="character" w:customStyle="1" w:styleId="9p-13-R1Char">
    <w:name w:val="9p-13-R1 Char"/>
    <w:link w:val="9p-13-R1"/>
    <w:rsid w:val="00A05798"/>
    <w:rPr>
      <w:rFonts w:ascii="ＭＳ ゴシック" w:eastAsia="TT-JTCウインR1" w:hAnsi="ＭＳ ゴシック"/>
      <w:kern w:val="2"/>
      <w:sz w:val="18"/>
      <w:szCs w:val="18"/>
      <w:lang w:val="en-US" w:eastAsia="ja-JP" w:bidi="ar-SA"/>
    </w:rPr>
  </w:style>
  <w:style w:type="paragraph" w:styleId="a7">
    <w:name w:val="header"/>
    <w:basedOn w:val="a"/>
    <w:link w:val="a8"/>
    <w:rsid w:val="0081656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rsid w:val="0081656E"/>
    <w:rPr>
      <w:kern w:val="2"/>
      <w:sz w:val="21"/>
      <w:szCs w:val="24"/>
    </w:rPr>
  </w:style>
  <w:style w:type="paragraph" w:styleId="a9">
    <w:name w:val="footer"/>
    <w:basedOn w:val="a"/>
    <w:link w:val="aa"/>
    <w:rsid w:val="0081656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rsid w:val="0081656E"/>
    <w:rPr>
      <w:kern w:val="2"/>
      <w:sz w:val="21"/>
      <w:szCs w:val="24"/>
    </w:rPr>
  </w:style>
  <w:style w:type="paragraph" w:customStyle="1" w:styleId="9p13s">
    <w:name w:val="本文9p13s"/>
    <w:basedOn w:val="a"/>
    <w:rsid w:val="00D34748"/>
    <w:pPr>
      <w:snapToGrid w:val="0"/>
      <w:spacing w:line="260" w:lineRule="exact"/>
    </w:pPr>
    <w:rPr>
      <w:rFonts w:ascii="ＭＳ ゴシック" w:eastAsia="ＭＳ ゴシック" w:hAnsi="ＭＳ ゴシック" w:cs="ＭＳ ゴシック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Word_97_-_2003_Document1.doc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Microsoft_Word_97_-_2003_Document.doc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risue\Application%20Data\Microsoft\Templates\&#32294;&#32622;&#12365;&#30333;&#32025;&#65297;&#26522;.dot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F093B6-FD12-420F-8593-7FD7A4090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縦置き白紙１枚</Template>
  <TotalTime>45</TotalTime>
  <Pages>3</Pages>
  <Words>9</Words>
  <Characters>52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Gakken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arisue</dc:creator>
  <cp:lastModifiedBy>takoka2020@outlook.jp</cp:lastModifiedBy>
  <cp:revision>19</cp:revision>
  <cp:lastPrinted>2024-07-26T00:34:00Z</cp:lastPrinted>
  <dcterms:created xsi:type="dcterms:W3CDTF">2015-06-23T03:34:00Z</dcterms:created>
  <dcterms:modified xsi:type="dcterms:W3CDTF">2024-07-26T00:35:00Z</dcterms:modified>
</cp:coreProperties>
</file>